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6D549" w14:textId="17267D64" w:rsidR="008535D9" w:rsidRPr="00893C8C" w:rsidRDefault="00893C8C" w:rsidP="001F5E85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893C8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5680" behindDoc="1" locked="0" layoutInCell="1" allowOverlap="1" wp14:anchorId="68AA23CB" wp14:editId="1F18D816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D9" w:rsidRPr="00893C8C">
        <w:rPr>
          <w:rFonts w:ascii="TH SarabunIT๙" w:hAnsi="TH SarabunIT๙" w:cs="TH SarabunIT๙"/>
        </w:rPr>
        <w:tab/>
      </w:r>
      <w:r w:rsidR="008535D9" w:rsidRPr="00893C8C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72E10930" w14:textId="29176736" w:rsidR="008535D9" w:rsidRPr="00893C8C" w:rsidRDefault="008535D9" w:rsidP="004470AA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893C8C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893C8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107B">
        <w:rPr>
          <w:rFonts w:ascii="TH SarabunIT๙" w:hAnsi="TH SarabunIT๙" w:cs="TH SarabunIT๙"/>
          <w:sz w:val="32"/>
          <w:szCs w:val="32"/>
        </w:rPr>
        <w:t xml:space="preserve"> …………………………………………</w:t>
      </w:r>
      <w:r w:rsidR="0031107B">
        <w:rPr>
          <w:rFonts w:ascii="TH SarabunIT๙" w:hAnsi="TH SarabunIT๙" w:cs="TH SarabunIT๙" w:hint="cs"/>
          <w:sz w:val="32"/>
          <w:szCs w:val="32"/>
          <w:cs/>
        </w:rPr>
        <w:t>........ฝ่ายวิชาการ วิทยาลัยเทคนิคน่าน.....................................</w:t>
      </w:r>
    </w:p>
    <w:p w14:paraId="3E2A7511" w14:textId="2167E619" w:rsidR="008535D9" w:rsidRPr="00893C8C" w:rsidRDefault="008535D9" w:rsidP="004470AA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893C8C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4B4D7E" w:rsidRPr="00893C8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1107B"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="0031107B">
        <w:rPr>
          <w:rFonts w:ascii="TH SarabunIT๙" w:hAnsi="TH SarabunIT๙" w:cs="TH SarabunIT๙"/>
          <w:sz w:val="32"/>
          <w:szCs w:val="32"/>
        </w:rPr>
        <w:t xml:space="preserve"> </w:t>
      </w:r>
      <w:r w:rsidR="00B10770" w:rsidRPr="00B10770">
        <w:rPr>
          <w:rFonts w:ascii="TH SarabunIT๙" w:hAnsi="TH SarabunIT๙" w:cs="TH SarabunIT๙" w:hint="cs"/>
          <w:sz w:val="32"/>
          <w:szCs w:val="32"/>
          <w:cs/>
        </w:rPr>
        <w:t>/</w:t>
      </w:r>
      <w:r w:rsidR="0000374F">
        <w:rPr>
          <w:rFonts w:ascii="TH SarabunIT๙" w:hAnsi="TH SarabunIT๙" w:cs="TH SarabunIT๙"/>
          <w:sz w:val="32"/>
          <w:szCs w:val="32"/>
        </w:rPr>
        <w:t xml:space="preserve"> </w:t>
      </w:r>
      <w:r w:rsidR="00B10770" w:rsidRPr="00B10770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E47B2A">
        <w:rPr>
          <w:rFonts w:ascii="TH SarabunIT๙" w:hAnsi="TH SarabunIT๙" w:cs="TH SarabunIT๙"/>
          <w:sz w:val="32"/>
          <w:szCs w:val="32"/>
        </w:rPr>
        <w:t>9</w:t>
      </w:r>
      <w:r w:rsidRPr="00893C8C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893C8C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893C8C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31107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</w:p>
    <w:p w14:paraId="7557EAFC" w14:textId="4AEC9A37" w:rsidR="009314E6" w:rsidRDefault="008535D9" w:rsidP="009314E6">
      <w:pPr>
        <w:tabs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893C8C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4B4D7E" w:rsidRPr="00893C8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1107B">
        <w:rPr>
          <w:rFonts w:ascii="TH SarabunIT๙" w:hAnsi="TH SarabunIT๙" w:cs="TH SarabunIT๙"/>
          <w:sz w:val="32"/>
          <w:szCs w:val="32"/>
          <w:cs/>
        </w:rPr>
        <w:t>สรุปรายงานผลการบันทึกคะแนน</w:t>
      </w:r>
      <w:r w:rsidR="0031107B" w:rsidRPr="0031107B">
        <w:rPr>
          <w:rFonts w:ascii="TH SarabunIT๙" w:hAnsi="TH SarabunIT๙" w:cs="TH SarabunIT๙"/>
          <w:sz w:val="32"/>
          <w:szCs w:val="32"/>
          <w:cs/>
        </w:rPr>
        <w:t xml:space="preserve">ในระบบ </w:t>
      </w:r>
      <w:r w:rsidR="0031107B" w:rsidRPr="0031107B">
        <w:rPr>
          <w:rFonts w:ascii="TH SarabunIT๙" w:hAnsi="TH SarabunIT๙" w:cs="TH SarabunIT๙"/>
          <w:sz w:val="32"/>
          <w:szCs w:val="32"/>
        </w:rPr>
        <w:t xml:space="preserve">RMS  </w:t>
      </w:r>
    </w:p>
    <w:p w14:paraId="2B5DD7AE" w14:textId="2783080F" w:rsidR="00C87E7C" w:rsidRPr="00893C8C" w:rsidRDefault="00C87E7C" w:rsidP="009314E6">
      <w:pPr>
        <w:tabs>
          <w:tab w:val="left" w:pos="9000"/>
        </w:tabs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893C8C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9314E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008ED" w:rsidRPr="00893C8C">
        <w:rPr>
          <w:rFonts w:ascii="TH SarabunIT๙" w:hAnsi="TH SarabunIT๙" w:cs="TH SarabunIT๙"/>
          <w:sz w:val="32"/>
          <w:szCs w:val="32"/>
          <w:cs/>
        </w:rPr>
        <w:t>ผู้อำนวยการวิทยาลัยเทคนิค</w:t>
      </w:r>
      <w:r w:rsidR="00C350AA">
        <w:rPr>
          <w:rFonts w:ascii="TH SarabunIT๙" w:hAnsi="TH SarabunIT๙" w:cs="TH SarabunIT๙"/>
          <w:sz w:val="32"/>
          <w:szCs w:val="32"/>
          <w:cs/>
        </w:rPr>
        <w:t>น่าน</w:t>
      </w:r>
    </w:p>
    <w:p w14:paraId="0F036012" w14:textId="492B9326" w:rsidR="00551373" w:rsidRDefault="00551373" w:rsidP="00FE39BC">
      <w:pPr>
        <w:tabs>
          <w:tab w:val="left" w:pos="1276"/>
        </w:tabs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21BA4" w:rsidRPr="00221BA4">
        <w:rPr>
          <w:rFonts w:ascii="TH SarabunIT๙" w:hAnsi="TH SarabunIT๙" w:cs="TH SarabunIT๙"/>
          <w:sz w:val="32"/>
          <w:szCs w:val="32"/>
          <w:cs/>
        </w:rPr>
        <w:t xml:space="preserve">ตามที่งานวัดผลและประเมินผล ได้กำหนดให้ครูผู้สอนดำเนินการบันทึกคะแนนผลการเรียนของนักเรียน นักศึกษา ลงในระบบ </w:t>
      </w:r>
      <w:r w:rsidR="00221BA4" w:rsidRPr="00221BA4">
        <w:rPr>
          <w:rFonts w:ascii="TH SarabunIT๙" w:hAnsi="TH SarabunIT๙" w:cs="TH SarabunIT๙"/>
          <w:sz w:val="32"/>
          <w:szCs w:val="32"/>
        </w:rPr>
        <w:t xml:space="preserve">RMS </w:t>
      </w:r>
      <w:r w:rsidR="00221BA4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....... </w:t>
      </w:r>
      <w:r w:rsidR="00221BA4" w:rsidRPr="00221BA4">
        <w:rPr>
          <w:rFonts w:ascii="TH SarabunIT๙" w:hAnsi="TH SarabunIT๙" w:cs="TH SarabunIT๙"/>
          <w:sz w:val="32"/>
          <w:szCs w:val="32"/>
          <w:cs/>
        </w:rPr>
        <w:t>ภาคเรียนที่ ........ ปีการศึกษา ........ นั้น</w:t>
      </w:r>
    </w:p>
    <w:p w14:paraId="2A9D8283" w14:textId="727D9A26" w:rsidR="00EB4381" w:rsidRDefault="00551373" w:rsidP="00FE39BC">
      <w:pPr>
        <w:tabs>
          <w:tab w:val="left" w:pos="1276"/>
        </w:tabs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21BA4" w:rsidRPr="00221BA4">
        <w:rPr>
          <w:rFonts w:ascii="TH SarabunIT๙" w:hAnsi="TH SarabunIT๙" w:cs="TH SarabunIT๙"/>
          <w:sz w:val="32"/>
          <w:szCs w:val="32"/>
          <w:cs/>
        </w:rPr>
        <w:t>ในการนี้ แผนกวิชา........................................................ ได้ดำเนินการ</w:t>
      </w:r>
      <w:r w:rsidR="00592384">
        <w:rPr>
          <w:rFonts w:ascii="TH SarabunIT๙" w:hAnsi="TH SarabunIT๙" w:cs="TH SarabunIT๙" w:hint="cs"/>
          <w:sz w:val="32"/>
          <w:szCs w:val="32"/>
          <w:cs/>
        </w:rPr>
        <w:t xml:space="preserve">กำชับ </w:t>
      </w:r>
      <w:r w:rsidR="00221BA4" w:rsidRPr="00221BA4">
        <w:rPr>
          <w:rFonts w:ascii="TH SarabunIT๙" w:hAnsi="TH SarabunIT๙" w:cs="TH SarabunIT๙"/>
          <w:sz w:val="32"/>
          <w:szCs w:val="32"/>
          <w:cs/>
        </w:rPr>
        <w:t>ติดตาม ตรวจสอบ</w:t>
      </w:r>
      <w:r w:rsidR="00221BA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21BA4" w:rsidRPr="00221BA4">
        <w:rPr>
          <w:rFonts w:ascii="TH SarabunIT๙" w:hAnsi="TH SarabunIT๙" w:cs="TH SarabunIT๙"/>
          <w:sz w:val="32"/>
          <w:szCs w:val="32"/>
          <w:cs/>
        </w:rPr>
        <w:t xml:space="preserve"> และสรุปผ</w:t>
      </w:r>
      <w:r w:rsidR="00592384">
        <w:rPr>
          <w:rFonts w:ascii="TH SarabunIT๙" w:hAnsi="TH SarabunIT๙" w:cs="TH SarabunIT๙"/>
          <w:sz w:val="32"/>
          <w:szCs w:val="32"/>
          <w:cs/>
        </w:rPr>
        <w:t>ลการบันทึกคะแนนของครูผู้สอนทุกคน</w:t>
      </w:r>
      <w:r w:rsidR="00592384">
        <w:rPr>
          <w:rFonts w:ascii="TH SarabunIT๙" w:hAnsi="TH SarabunIT๙" w:cs="TH SarabunIT๙" w:hint="cs"/>
          <w:sz w:val="32"/>
          <w:szCs w:val="32"/>
          <w:cs/>
        </w:rPr>
        <w:t>ให้ถูกต้อง ครบถ้วน</w:t>
      </w:r>
      <w:r w:rsidR="00221BA4" w:rsidRPr="00221BA4">
        <w:rPr>
          <w:rFonts w:ascii="TH SarabunIT๙" w:hAnsi="TH SarabunIT๙" w:cs="TH SarabunIT๙"/>
          <w:sz w:val="32"/>
          <w:szCs w:val="32"/>
          <w:cs/>
        </w:rPr>
        <w:t>ในทุกรายวิชาที่ได้รับมอบหมาย</w:t>
      </w:r>
      <w:r w:rsidR="0059238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21BA4" w:rsidRPr="00221BA4">
        <w:rPr>
          <w:rFonts w:ascii="TH SarabunIT๙" w:hAnsi="TH SarabunIT๙" w:cs="TH SarabunIT๙"/>
          <w:sz w:val="32"/>
          <w:szCs w:val="32"/>
          <w:cs/>
        </w:rPr>
        <w:t>เรียบร้อยแล้ว โดยมีผลการดำเนินงาน</w:t>
      </w:r>
      <w:r w:rsidR="00221B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1BA4" w:rsidRPr="00221BA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7BE8201" w14:textId="66A4F608" w:rsidR="00FE39BC" w:rsidRPr="00FE39BC" w:rsidRDefault="00FE39BC" w:rsidP="00FE39BC">
      <w:pPr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FE39BC">
        <w:rPr>
          <w:rFonts w:ascii="TH SarabunIT๙" w:hAnsi="TH SarabunIT๙" w:cs="TH SarabunIT๙"/>
          <w:sz w:val="32"/>
          <w:szCs w:val="32"/>
          <w:cs/>
        </w:rPr>
        <w:t>จำนวนครูผู้สอนในแผนกวิชา จำนวน ............ คน</w:t>
      </w:r>
    </w:p>
    <w:p w14:paraId="028E126B" w14:textId="617F8724" w:rsidR="00FE39BC" w:rsidRPr="00FE39BC" w:rsidRDefault="00FE39BC" w:rsidP="00FE39BC">
      <w:pPr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FE39BC">
        <w:rPr>
          <w:rFonts w:ascii="TH SarabunIT๙" w:hAnsi="TH SarabunIT๙" w:cs="TH SarabunIT๙"/>
          <w:sz w:val="32"/>
          <w:szCs w:val="32"/>
          <w:cs/>
        </w:rPr>
        <w:t>จำนวนรายวิชาที่เปิดสอน จำนวน ............ รายวิชา</w:t>
      </w:r>
    </w:p>
    <w:p w14:paraId="1F65533D" w14:textId="166E2467" w:rsidR="00FE39BC" w:rsidRPr="00FE39BC" w:rsidRDefault="00FE39BC" w:rsidP="00FE39BC">
      <w:pPr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FE39BC">
        <w:rPr>
          <w:rFonts w:ascii="TH SarabunIT๙" w:hAnsi="TH SarabunIT๙" w:cs="TH SarabunIT๙"/>
          <w:sz w:val="32"/>
          <w:szCs w:val="32"/>
          <w:cs/>
        </w:rPr>
        <w:t>ครูผู้สอนบันทึกคะแนนครบถ้วนแล้ว จำนวน ............ คน</w:t>
      </w:r>
    </w:p>
    <w:p w14:paraId="0D36FFC4" w14:textId="6CCC267A" w:rsidR="00FE39BC" w:rsidRPr="00FE39BC" w:rsidRDefault="00FE39BC" w:rsidP="00FE39BC">
      <w:pPr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FE39BC">
        <w:rPr>
          <w:rFonts w:ascii="TH SarabunIT๙" w:hAnsi="TH SarabunIT๙" w:cs="TH SarabunIT๙"/>
          <w:sz w:val="32"/>
          <w:szCs w:val="32"/>
          <w:cs/>
        </w:rPr>
        <w:t>รายวิชาที่บันทึกคะแนนเรียบร้อยแล้ว จำนวน ............ รายวิชา</w:t>
      </w:r>
    </w:p>
    <w:p w14:paraId="11FEB9F4" w14:textId="18F31F84" w:rsidR="00FE39BC" w:rsidRPr="00FE39BC" w:rsidRDefault="00FE39BC" w:rsidP="00FE39BC">
      <w:pPr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FE39BC">
        <w:rPr>
          <w:rFonts w:ascii="TH SarabunIT๙" w:hAnsi="TH SarabunIT๙" w:cs="TH SarabunIT๙"/>
          <w:sz w:val="32"/>
          <w:szCs w:val="32"/>
          <w:cs/>
        </w:rPr>
        <w:t>รายวิชาที่อยู่ระหว่างดำเนินการ/ยังไม่แล้วเสร็จ จำนวน ............ รายวิชา</w:t>
      </w:r>
    </w:p>
    <w:p w14:paraId="03723C43" w14:textId="49934D27" w:rsidR="00FE39BC" w:rsidRPr="00FE39BC" w:rsidRDefault="00FE39BC" w:rsidP="00FE39BC">
      <w:pPr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FE39BC">
        <w:rPr>
          <w:rFonts w:ascii="TH SarabunIT๙" w:hAnsi="TH SarabunIT๙" w:cs="TH SarabunIT๙"/>
          <w:sz w:val="32"/>
          <w:szCs w:val="32"/>
          <w:cs/>
        </w:rPr>
        <w:t>ปัญหาและอุปสรรค (ถ้ามี)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9B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</w:t>
      </w:r>
    </w:p>
    <w:p w14:paraId="5AAF4051" w14:textId="0609A130" w:rsidR="00C87E7C" w:rsidRPr="00893C8C" w:rsidRDefault="00473629" w:rsidP="00473629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C429F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008ED" w:rsidRPr="00893C8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="00D008EF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7F2D6463" w14:textId="22843DA1" w:rsidR="00C87E7C" w:rsidRDefault="00C87E7C" w:rsidP="00A60D81">
      <w:pPr>
        <w:ind w:firstLine="1411"/>
        <w:rPr>
          <w:rFonts w:ascii="TH SarabunIT๙" w:hAnsi="TH SarabunIT๙" w:cs="TH SarabunIT๙"/>
          <w:sz w:val="32"/>
          <w:szCs w:val="32"/>
        </w:rPr>
      </w:pPr>
    </w:p>
    <w:p w14:paraId="463D0F52" w14:textId="77777777" w:rsidR="00EE453C" w:rsidRDefault="00EE453C" w:rsidP="00A60D81">
      <w:pPr>
        <w:ind w:firstLine="1411"/>
        <w:rPr>
          <w:rFonts w:ascii="TH SarabunIT๙" w:hAnsi="TH SarabunIT๙" w:cs="TH SarabunIT๙"/>
          <w:sz w:val="32"/>
          <w:szCs w:val="32"/>
        </w:rPr>
      </w:pPr>
    </w:p>
    <w:p w14:paraId="63D45D7B" w14:textId="77777777" w:rsidR="00FE39BC" w:rsidRPr="00893C8C" w:rsidRDefault="00FE39BC" w:rsidP="00A60D81">
      <w:pPr>
        <w:ind w:firstLine="1411"/>
        <w:rPr>
          <w:rFonts w:ascii="TH SarabunIT๙" w:hAnsi="TH SarabunIT๙" w:cs="TH SarabunIT๙"/>
          <w:sz w:val="32"/>
          <w:szCs w:val="32"/>
        </w:rPr>
      </w:pPr>
    </w:p>
    <w:p w14:paraId="054FFD04" w14:textId="513A815F" w:rsidR="00B84631" w:rsidRDefault="00700640" w:rsidP="001672B6">
      <w:pPr>
        <w:spacing w:before="240"/>
        <w:ind w:firstLine="14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7362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="001672B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7362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14703">
        <w:rPr>
          <w:rFonts w:ascii="TH SarabunIT๙" w:hAnsi="TH SarabunIT๙" w:cs="TH SarabunIT๙" w:hint="cs"/>
          <w:sz w:val="32"/>
          <w:szCs w:val="32"/>
          <w:cs/>
        </w:rPr>
        <w:t>.........................................</w:t>
      </w:r>
      <w:r w:rsidR="0047362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05FF39D" w14:textId="0FCB28B1" w:rsidR="00AC7719" w:rsidRDefault="00473629" w:rsidP="00F14703">
      <w:pPr>
        <w:ind w:firstLine="14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408B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5408B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72B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775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72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08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</w:t>
      </w:r>
      <w:r w:rsidR="00F14703">
        <w:rPr>
          <w:rFonts w:ascii="TH SarabunIT๙" w:hAnsi="TH SarabunIT๙" w:cs="TH SarabunIT๙" w:hint="cs"/>
          <w:sz w:val="32"/>
          <w:szCs w:val="32"/>
          <w:cs/>
        </w:rPr>
        <w:t>แผนกวิชา.........................</w:t>
      </w:r>
    </w:p>
    <w:p w14:paraId="4A782FE2" w14:textId="77777777" w:rsidR="00AC7719" w:rsidRDefault="00AC7719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14:paraId="30E45462" w14:textId="77777777" w:rsidR="00AC7719" w:rsidRDefault="00AC7719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14:paraId="7B06200E" w14:textId="77777777" w:rsidR="00F14703" w:rsidRDefault="00F14703" w:rsidP="00F14703">
      <w:pPr>
        <w:spacing w:before="360"/>
        <w:ind w:firstLine="14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bookmarkStart w:id="0" w:name="_GoBack"/>
      <w:bookmarkEnd w:id="0"/>
    </w:p>
    <w:p w14:paraId="400B144C" w14:textId="2A969F2F" w:rsidR="00F14703" w:rsidRDefault="00F14703" w:rsidP="00F14703">
      <w:pPr>
        <w:ind w:firstLine="14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(นายกิติกุล  ทะนันไชย)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(นางวัฒนาพร  ไชยวงค์)</w:t>
      </w:r>
    </w:p>
    <w:p w14:paraId="12E1FBCA" w14:textId="46B6D767" w:rsidR="00F14703" w:rsidRDefault="00F14703" w:rsidP="00F14703">
      <w:pPr>
        <w:ind w:firstLine="14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หัวหน้างานวัดผลและประเมินผล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รองผู้อำนวยการฝ่ายวิชาการ</w:t>
      </w:r>
    </w:p>
    <w:p w14:paraId="04168007" w14:textId="5E20296C" w:rsidR="00F14703" w:rsidRDefault="00F14703" w:rsidP="00F14703">
      <w:pPr>
        <w:ind w:firstLine="1412"/>
        <w:rPr>
          <w:rFonts w:ascii="TH SarabunIT๙" w:hAnsi="TH SarabunIT๙" w:cs="TH SarabunIT๙"/>
          <w:sz w:val="32"/>
          <w:szCs w:val="32"/>
          <w:cs/>
        </w:rPr>
      </w:pPr>
    </w:p>
    <w:p w14:paraId="45038AEE" w14:textId="1C5639E4" w:rsidR="00AC7719" w:rsidRDefault="00AC7719" w:rsidP="00590D87">
      <w:pPr>
        <w:spacing w:before="120"/>
        <w:ind w:firstLine="14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5408B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672B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15948895" w14:textId="77777777" w:rsidR="00F025BA" w:rsidRDefault="00F025BA" w:rsidP="00590D87">
      <w:pPr>
        <w:spacing w:before="120"/>
        <w:ind w:firstLine="1412"/>
        <w:rPr>
          <w:rFonts w:ascii="TH SarabunIT๙" w:hAnsi="TH SarabunIT๙" w:cs="TH SarabunIT๙"/>
          <w:sz w:val="32"/>
          <w:szCs w:val="32"/>
        </w:rPr>
      </w:pPr>
    </w:p>
    <w:p w14:paraId="2C8B7CD0" w14:textId="77A6D397" w:rsidR="00AC7719" w:rsidRDefault="00AC7719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14:paraId="54C28017" w14:textId="77777777" w:rsidR="00AC7719" w:rsidRDefault="00AC7719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14:paraId="23EB4277" w14:textId="77777777" w:rsidR="00401B33" w:rsidRDefault="00401B33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14:paraId="13618D6D" w14:textId="77777777" w:rsidR="00401B33" w:rsidRDefault="00401B33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14:paraId="28119F25" w14:textId="77777777" w:rsidR="00592384" w:rsidRDefault="0059238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14:paraId="47130630" w14:textId="77777777" w:rsidR="00592384" w:rsidRDefault="0059238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14:paraId="5567C6EA" w14:textId="77777777" w:rsidR="00F10ECF" w:rsidRDefault="00F10ECF" w:rsidP="00F025BA">
      <w:pPr>
        <w:ind w:firstLine="141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B38EF" w14:textId="76D686E7" w:rsidR="00401B33" w:rsidRDefault="00F025BA" w:rsidP="00F025BA">
      <w:pPr>
        <w:ind w:firstLine="141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F025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รายงานผลการบันทึกคะแนนในระบบ </w:t>
      </w:r>
      <w:r w:rsidRPr="00F025BA">
        <w:rPr>
          <w:rFonts w:ascii="TH SarabunIT๙" w:hAnsi="TH SarabunIT๙" w:cs="TH SarabunIT๙"/>
          <w:b/>
          <w:bCs/>
          <w:sz w:val="32"/>
          <w:szCs w:val="32"/>
        </w:rPr>
        <w:t>RMS</w:t>
      </w:r>
    </w:p>
    <w:p w14:paraId="1F0252B7" w14:textId="77777777" w:rsidR="00F025BA" w:rsidRPr="00F025BA" w:rsidRDefault="00F025BA" w:rsidP="00F025BA">
      <w:pPr>
        <w:ind w:firstLine="141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9209" w:type="dxa"/>
        <w:tblLook w:val="04A0" w:firstRow="1" w:lastRow="0" w:firstColumn="1" w:lastColumn="0" w:noHBand="0" w:noVBand="1"/>
      </w:tblPr>
      <w:tblGrid>
        <w:gridCol w:w="846"/>
        <w:gridCol w:w="2977"/>
        <w:gridCol w:w="1559"/>
        <w:gridCol w:w="1843"/>
        <w:gridCol w:w="1984"/>
      </w:tblGrid>
      <w:tr w:rsidR="00401B33" w14:paraId="510074CA" w14:textId="50984208" w:rsidTr="00F025BA">
        <w:tc>
          <w:tcPr>
            <w:tcW w:w="846" w:type="dxa"/>
          </w:tcPr>
          <w:p w14:paraId="7160191A" w14:textId="416DACB0" w:rsidR="00401B33" w:rsidRPr="00401B33" w:rsidRDefault="00401B33" w:rsidP="00401B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1B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977" w:type="dxa"/>
          </w:tcPr>
          <w:p w14:paraId="0EAFEEE3" w14:textId="76C932D9" w:rsidR="00401B33" w:rsidRPr="00401B33" w:rsidRDefault="00401B33" w:rsidP="00401B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1B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="004F7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</w:t>
            </w:r>
            <w:r w:rsidRPr="00401B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ผู้สอน</w:t>
            </w:r>
          </w:p>
        </w:tc>
        <w:tc>
          <w:tcPr>
            <w:tcW w:w="1559" w:type="dxa"/>
          </w:tcPr>
          <w:p w14:paraId="0E6C386F" w14:textId="55F310E1" w:rsidR="00401B33" w:rsidRPr="00401B33" w:rsidRDefault="00401B33" w:rsidP="00401B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1B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จำนวนรายวิชาทั้งหมด</w:t>
            </w:r>
          </w:p>
        </w:tc>
        <w:tc>
          <w:tcPr>
            <w:tcW w:w="1843" w:type="dxa"/>
          </w:tcPr>
          <w:p w14:paraId="68BDB61D" w14:textId="4A5A6067" w:rsidR="00401B33" w:rsidRPr="00401B33" w:rsidRDefault="00401B33" w:rsidP="00F025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1B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จำนวนรายวิชาที่</w:t>
            </w:r>
            <w:r w:rsidR="00F025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บันทึกคะแนน</w:t>
            </w:r>
          </w:p>
        </w:tc>
        <w:tc>
          <w:tcPr>
            <w:tcW w:w="1984" w:type="dxa"/>
          </w:tcPr>
          <w:p w14:paraId="66556216" w14:textId="77777777" w:rsidR="00F025BA" w:rsidRDefault="00401B33" w:rsidP="00F025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1B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จำนวนรายวิชาที่</w:t>
            </w:r>
          </w:p>
          <w:p w14:paraId="7C2A1295" w14:textId="74A0D58F" w:rsidR="00401B33" w:rsidRPr="00401B33" w:rsidRDefault="00F025BA" w:rsidP="00F025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401B33" w14:paraId="090FE26A" w14:textId="7517CA9F" w:rsidTr="00F025BA">
        <w:tc>
          <w:tcPr>
            <w:tcW w:w="846" w:type="dxa"/>
          </w:tcPr>
          <w:p w14:paraId="198D45B2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5BB78F1C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BFA1005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3456A68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CC53691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2A686D55" w14:textId="77777777" w:rsidTr="00F025BA">
        <w:tc>
          <w:tcPr>
            <w:tcW w:w="846" w:type="dxa"/>
          </w:tcPr>
          <w:p w14:paraId="3FD6FB35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356FF812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38C9FE2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4DE76AB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57B6898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115CEA00" w14:textId="77777777" w:rsidTr="00F025BA">
        <w:tc>
          <w:tcPr>
            <w:tcW w:w="846" w:type="dxa"/>
          </w:tcPr>
          <w:p w14:paraId="543C3FF2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266E1B81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921EF9D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5F24C60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B68DFC2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03960F89" w14:textId="77777777" w:rsidTr="00F025BA">
        <w:tc>
          <w:tcPr>
            <w:tcW w:w="846" w:type="dxa"/>
          </w:tcPr>
          <w:p w14:paraId="1EABEC31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490D883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3CEE2B9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2DC9179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2C5A69F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1167FD01" w14:textId="77777777" w:rsidTr="00F025BA">
        <w:tc>
          <w:tcPr>
            <w:tcW w:w="846" w:type="dxa"/>
          </w:tcPr>
          <w:p w14:paraId="3477635F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632C0495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AB8B680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B3E1555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7C526A2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01ADD189" w14:textId="77777777" w:rsidTr="00F025BA">
        <w:tc>
          <w:tcPr>
            <w:tcW w:w="846" w:type="dxa"/>
          </w:tcPr>
          <w:p w14:paraId="33598508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0C51653E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9A5AD21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EF87E7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73D9C9C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0F9BE9A1" w14:textId="77777777" w:rsidTr="00F025BA">
        <w:tc>
          <w:tcPr>
            <w:tcW w:w="846" w:type="dxa"/>
          </w:tcPr>
          <w:p w14:paraId="117C7633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6ECF3E2B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F90E7F1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51EC6D2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8BE1797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2CDBB045" w14:textId="77777777" w:rsidTr="00F025BA">
        <w:tc>
          <w:tcPr>
            <w:tcW w:w="846" w:type="dxa"/>
          </w:tcPr>
          <w:p w14:paraId="14017FEB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189527ED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D296280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7B49335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5800F66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39A75B85" w14:textId="77777777" w:rsidTr="00F025BA">
        <w:tc>
          <w:tcPr>
            <w:tcW w:w="846" w:type="dxa"/>
          </w:tcPr>
          <w:p w14:paraId="4E00EE69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14C71760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4D88090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0C8E11D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570F657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74E6E8FA" w14:textId="77777777" w:rsidTr="00F025BA">
        <w:tc>
          <w:tcPr>
            <w:tcW w:w="846" w:type="dxa"/>
          </w:tcPr>
          <w:p w14:paraId="5AC44221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3629CB00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C5D7EC3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9D4EEC9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8D956E1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0370CAC6" w14:textId="77777777" w:rsidTr="00F025BA">
        <w:tc>
          <w:tcPr>
            <w:tcW w:w="846" w:type="dxa"/>
          </w:tcPr>
          <w:p w14:paraId="6A04D96D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57162062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6E53E20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38D0208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393AD6B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B33" w14:paraId="152CB3B9" w14:textId="77777777" w:rsidTr="00F025BA">
        <w:tc>
          <w:tcPr>
            <w:tcW w:w="846" w:type="dxa"/>
          </w:tcPr>
          <w:p w14:paraId="397885F5" w14:textId="77777777" w:rsidR="00401B33" w:rsidRP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5FB7D328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A2C867D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93044E7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BCFFD14" w14:textId="77777777" w:rsidR="00401B33" w:rsidRDefault="00401B33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92D55" w14:paraId="3FB4C1FD" w14:textId="77777777" w:rsidTr="00F025BA">
        <w:tc>
          <w:tcPr>
            <w:tcW w:w="846" w:type="dxa"/>
          </w:tcPr>
          <w:p w14:paraId="0769B940" w14:textId="77777777" w:rsidR="00992D55" w:rsidRPr="00401B33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7DF49048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A5017AA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DA891D3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6EF26EB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92D55" w14:paraId="275CB045" w14:textId="77777777" w:rsidTr="00F025BA">
        <w:tc>
          <w:tcPr>
            <w:tcW w:w="846" w:type="dxa"/>
          </w:tcPr>
          <w:p w14:paraId="33D6CC10" w14:textId="77777777" w:rsidR="00992D55" w:rsidRPr="00401B33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525F573B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EA24EF9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3BC6673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DB301E7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92D55" w14:paraId="5B14B815" w14:textId="77777777" w:rsidTr="00F025BA">
        <w:tc>
          <w:tcPr>
            <w:tcW w:w="846" w:type="dxa"/>
          </w:tcPr>
          <w:p w14:paraId="6D11E3F8" w14:textId="77777777" w:rsidR="00992D55" w:rsidRPr="00401B33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626389C4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FA91AF7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57C4BC0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C72CC4E" w14:textId="77777777" w:rsidR="00992D55" w:rsidRDefault="00992D55" w:rsidP="00401B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243F45A" w14:textId="77777777" w:rsidR="00401B33" w:rsidRDefault="00401B33" w:rsidP="00401B33">
      <w:pPr>
        <w:rPr>
          <w:rFonts w:ascii="TH SarabunIT๙" w:hAnsi="TH SarabunIT๙" w:cs="TH SarabunIT๙"/>
          <w:sz w:val="32"/>
          <w:szCs w:val="32"/>
        </w:rPr>
      </w:pPr>
    </w:p>
    <w:p w14:paraId="016181A0" w14:textId="77777777" w:rsidR="00AC7719" w:rsidRPr="00893C8C" w:rsidRDefault="00AC7719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sectPr w:rsidR="00AC7719" w:rsidRPr="00893C8C" w:rsidSect="00F10ECF">
      <w:headerReference w:type="even" r:id="rId7"/>
      <w:headerReference w:type="default" r:id="rId8"/>
      <w:pgSz w:w="11906" w:h="16838" w:code="9"/>
      <w:pgMar w:top="851" w:right="1134" w:bottom="567" w:left="1701" w:header="0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97A16" w14:textId="77777777" w:rsidR="00BF552D" w:rsidRDefault="00BF552D">
      <w:r>
        <w:separator/>
      </w:r>
    </w:p>
  </w:endnote>
  <w:endnote w:type="continuationSeparator" w:id="0">
    <w:p w14:paraId="0DB9D9F0" w14:textId="77777777" w:rsidR="00BF552D" w:rsidRDefault="00BF5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BD35F8F4-886B-4735-A8EF-9810F2694AE0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2" w:fontKey="{DC364975-B038-4402-9BC3-1792C02CAD8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12716689-4931-4C71-B3DD-38CEEE219D29}"/>
    <w:embedBold r:id="rId4" w:fontKey="{DD047B4B-9CAA-4BEB-B508-BE177F13FE6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33344EE-7DBC-4D40-ABAA-1E954B03A18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38042F7-52EC-45B1-8A7B-165DD18713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FEE3905-65A9-4B29-9779-0FF081E9DDD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88D08426-A93A-47EF-BA9D-278D7697D4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9A13D" w14:textId="77777777" w:rsidR="00BF552D" w:rsidRDefault="00BF552D">
      <w:r>
        <w:separator/>
      </w:r>
    </w:p>
  </w:footnote>
  <w:footnote w:type="continuationSeparator" w:id="0">
    <w:p w14:paraId="2A31C61B" w14:textId="77777777" w:rsidR="00BF552D" w:rsidRDefault="00BF5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C9899" w14:textId="77777777" w:rsidR="00B84631" w:rsidRDefault="00B84631" w:rsidP="00D6626B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14:paraId="0D26D95C" w14:textId="77777777" w:rsidR="00B84631" w:rsidRDefault="00B8463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171B5" w14:textId="77777777" w:rsidR="00B84631" w:rsidRDefault="00B84631">
    <w:pPr>
      <w:pStyle w:val="a5"/>
      <w:rPr>
        <w:rFonts w:ascii="TH SarabunPSK" w:hAnsi="TH SarabunPSK" w:cs="TH SarabunPSK"/>
        <w:sz w:val="32"/>
        <w:szCs w:val="32"/>
      </w:rPr>
    </w:pPr>
  </w:p>
  <w:p w14:paraId="2A43EA6C" w14:textId="77777777" w:rsidR="00B84631" w:rsidRPr="00D6626B" w:rsidRDefault="00B84631">
    <w:pPr>
      <w:pStyle w:val="a5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8ED"/>
    <w:rsid w:val="000008ED"/>
    <w:rsid w:val="000009B3"/>
    <w:rsid w:val="0000374F"/>
    <w:rsid w:val="00041424"/>
    <w:rsid w:val="00045C36"/>
    <w:rsid w:val="0006583D"/>
    <w:rsid w:val="000A6E2B"/>
    <w:rsid w:val="000C0A0B"/>
    <w:rsid w:val="000D658D"/>
    <w:rsid w:val="00107DC9"/>
    <w:rsid w:val="00132B30"/>
    <w:rsid w:val="00162AA4"/>
    <w:rsid w:val="001672B6"/>
    <w:rsid w:val="001710B7"/>
    <w:rsid w:val="00192820"/>
    <w:rsid w:val="00193FB7"/>
    <w:rsid w:val="001A4292"/>
    <w:rsid w:val="001B0114"/>
    <w:rsid w:val="001B77F0"/>
    <w:rsid w:val="001D2CF5"/>
    <w:rsid w:val="001F5E85"/>
    <w:rsid w:val="00221BA4"/>
    <w:rsid w:val="00234405"/>
    <w:rsid w:val="00250948"/>
    <w:rsid w:val="002747A4"/>
    <w:rsid w:val="00277503"/>
    <w:rsid w:val="00284A9B"/>
    <w:rsid w:val="00286759"/>
    <w:rsid w:val="002E1EB8"/>
    <w:rsid w:val="0031107B"/>
    <w:rsid w:val="0033494D"/>
    <w:rsid w:val="00361F6F"/>
    <w:rsid w:val="00363805"/>
    <w:rsid w:val="00364E30"/>
    <w:rsid w:val="00387B20"/>
    <w:rsid w:val="003A77B3"/>
    <w:rsid w:val="003B0B81"/>
    <w:rsid w:val="003C7DAA"/>
    <w:rsid w:val="00401B33"/>
    <w:rsid w:val="00414977"/>
    <w:rsid w:val="00422713"/>
    <w:rsid w:val="00434AEC"/>
    <w:rsid w:val="004470AA"/>
    <w:rsid w:val="00451D59"/>
    <w:rsid w:val="004547A0"/>
    <w:rsid w:val="00460147"/>
    <w:rsid w:val="00473629"/>
    <w:rsid w:val="004B4D7E"/>
    <w:rsid w:val="004C53C8"/>
    <w:rsid w:val="004F7B5A"/>
    <w:rsid w:val="00505161"/>
    <w:rsid w:val="00516C83"/>
    <w:rsid w:val="005408B3"/>
    <w:rsid w:val="00551373"/>
    <w:rsid w:val="00590D87"/>
    <w:rsid w:val="00590DC4"/>
    <w:rsid w:val="00592384"/>
    <w:rsid w:val="0059772A"/>
    <w:rsid w:val="005A19E9"/>
    <w:rsid w:val="005C0466"/>
    <w:rsid w:val="005C2F25"/>
    <w:rsid w:val="005F4EE0"/>
    <w:rsid w:val="006319DC"/>
    <w:rsid w:val="00633B25"/>
    <w:rsid w:val="00644211"/>
    <w:rsid w:val="00661F15"/>
    <w:rsid w:val="006A0637"/>
    <w:rsid w:val="006A4118"/>
    <w:rsid w:val="006A66C6"/>
    <w:rsid w:val="006B17F4"/>
    <w:rsid w:val="006C26EA"/>
    <w:rsid w:val="006D16F7"/>
    <w:rsid w:val="006F7615"/>
    <w:rsid w:val="00700640"/>
    <w:rsid w:val="007162D4"/>
    <w:rsid w:val="007941B5"/>
    <w:rsid w:val="007E6E95"/>
    <w:rsid w:val="008535D9"/>
    <w:rsid w:val="0086677E"/>
    <w:rsid w:val="008671B3"/>
    <w:rsid w:val="008720A2"/>
    <w:rsid w:val="00893C8C"/>
    <w:rsid w:val="0089712B"/>
    <w:rsid w:val="008B35F5"/>
    <w:rsid w:val="008B59BD"/>
    <w:rsid w:val="008D78CD"/>
    <w:rsid w:val="00904C2B"/>
    <w:rsid w:val="00921E9F"/>
    <w:rsid w:val="00923102"/>
    <w:rsid w:val="009314E6"/>
    <w:rsid w:val="00931BA8"/>
    <w:rsid w:val="00945DAD"/>
    <w:rsid w:val="00946093"/>
    <w:rsid w:val="00946E2C"/>
    <w:rsid w:val="00951D06"/>
    <w:rsid w:val="00974CDF"/>
    <w:rsid w:val="00990D85"/>
    <w:rsid w:val="00992D55"/>
    <w:rsid w:val="009A684F"/>
    <w:rsid w:val="009C49E9"/>
    <w:rsid w:val="009C56B6"/>
    <w:rsid w:val="009C74E1"/>
    <w:rsid w:val="009D74D7"/>
    <w:rsid w:val="00A562F7"/>
    <w:rsid w:val="00A60D81"/>
    <w:rsid w:val="00A64DF4"/>
    <w:rsid w:val="00A772EB"/>
    <w:rsid w:val="00A9295A"/>
    <w:rsid w:val="00A97E58"/>
    <w:rsid w:val="00AB1195"/>
    <w:rsid w:val="00AB1DCE"/>
    <w:rsid w:val="00AB3BC8"/>
    <w:rsid w:val="00AC7719"/>
    <w:rsid w:val="00AD0725"/>
    <w:rsid w:val="00AE4267"/>
    <w:rsid w:val="00B10770"/>
    <w:rsid w:val="00B340FC"/>
    <w:rsid w:val="00B61B23"/>
    <w:rsid w:val="00B80B01"/>
    <w:rsid w:val="00B84631"/>
    <w:rsid w:val="00B8566C"/>
    <w:rsid w:val="00BE41BD"/>
    <w:rsid w:val="00BF13D3"/>
    <w:rsid w:val="00BF552D"/>
    <w:rsid w:val="00BF6C10"/>
    <w:rsid w:val="00C13F57"/>
    <w:rsid w:val="00C350AA"/>
    <w:rsid w:val="00C361B0"/>
    <w:rsid w:val="00C429F6"/>
    <w:rsid w:val="00C87E7C"/>
    <w:rsid w:val="00C94909"/>
    <w:rsid w:val="00D008EF"/>
    <w:rsid w:val="00D20268"/>
    <w:rsid w:val="00D35165"/>
    <w:rsid w:val="00D518B7"/>
    <w:rsid w:val="00D6626B"/>
    <w:rsid w:val="00DB38F2"/>
    <w:rsid w:val="00DB741A"/>
    <w:rsid w:val="00E13F36"/>
    <w:rsid w:val="00E4693D"/>
    <w:rsid w:val="00E47B2A"/>
    <w:rsid w:val="00E537F1"/>
    <w:rsid w:val="00E75C22"/>
    <w:rsid w:val="00E932D8"/>
    <w:rsid w:val="00EB4381"/>
    <w:rsid w:val="00ED7ABE"/>
    <w:rsid w:val="00EE0C32"/>
    <w:rsid w:val="00EE453C"/>
    <w:rsid w:val="00F025BA"/>
    <w:rsid w:val="00F10ECF"/>
    <w:rsid w:val="00F116A9"/>
    <w:rsid w:val="00F14703"/>
    <w:rsid w:val="00F23720"/>
    <w:rsid w:val="00F57925"/>
    <w:rsid w:val="00FB3EF2"/>
    <w:rsid w:val="00FE39BC"/>
    <w:rsid w:val="00FE5CDD"/>
    <w:rsid w:val="00FF0131"/>
    <w:rsid w:val="00FF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48860D"/>
  <w15:chartTrackingRefBased/>
  <w15:docId w15:val="{5D8099BE-9089-40CE-8445-93D44419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F57925"/>
    <w:rPr>
      <w:color w:val="800080"/>
      <w:u w:val="single"/>
    </w:rPr>
  </w:style>
  <w:style w:type="character" w:styleId="a4">
    <w:name w:val="Hyperlink"/>
    <w:basedOn w:val="a0"/>
    <w:rsid w:val="00C87E7C"/>
    <w:rPr>
      <w:color w:val="0000FF"/>
      <w:u w:val="single"/>
      <w:lang w:bidi="th-TH"/>
    </w:rPr>
  </w:style>
  <w:style w:type="paragraph" w:styleId="a5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D6626B"/>
  </w:style>
  <w:style w:type="paragraph" w:styleId="a7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8">
    <w:name w:val="List Paragraph"/>
    <w:basedOn w:val="a"/>
    <w:uiPriority w:val="34"/>
    <w:qFormat/>
    <w:rsid w:val="00451D59"/>
    <w:pPr>
      <w:ind w:left="720"/>
      <w:contextualSpacing/>
    </w:pPr>
  </w:style>
  <w:style w:type="paragraph" w:styleId="a9">
    <w:name w:val="Balloon Text"/>
    <w:basedOn w:val="a"/>
    <w:link w:val="aa"/>
    <w:rsid w:val="001B77F0"/>
    <w:rPr>
      <w:rFonts w:ascii="Leelawadee" w:hAnsi="Leelawadee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rsid w:val="001B77F0"/>
    <w:rPr>
      <w:rFonts w:ascii="Leelawadee" w:hAnsi="Leelawadee"/>
      <w:sz w:val="18"/>
      <w:szCs w:val="22"/>
    </w:rPr>
  </w:style>
  <w:style w:type="table" w:styleId="ab">
    <w:name w:val="Table Grid"/>
    <w:basedOn w:val="a1"/>
    <w:rsid w:val="00401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&#3627;&#3609;&#3633;&#3591;&#3626;&#3639;&#3629;&#3616;&#3634;&#3618;&#3651;&#3609;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หนังสือภายใน</Template>
  <TotalTime>241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SPM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com</cp:lastModifiedBy>
  <cp:revision>105</cp:revision>
  <cp:lastPrinted>2026-05-27T08:09:00Z</cp:lastPrinted>
  <dcterms:created xsi:type="dcterms:W3CDTF">2025-04-25T04:06:00Z</dcterms:created>
  <dcterms:modified xsi:type="dcterms:W3CDTF">2026-06-04T02:32:00Z</dcterms:modified>
</cp:coreProperties>
</file>